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3BF" w:rsidRDefault="008F23BF" w:rsidP="000A0E3B">
      <w:pPr>
        <w:widowControl w:val="0"/>
        <w:autoSpaceDE w:val="0"/>
        <w:autoSpaceDN w:val="0"/>
        <w:adjustRightInd w:val="0"/>
        <w:rPr>
          <w:rFonts w:ascii="Times" w:hAnsi="Times" w:cs="Times"/>
          <w:sz w:val="32"/>
          <w:szCs w:val="32"/>
        </w:rPr>
      </w:pPr>
    </w:p>
    <w:p w:rsidR="008F23BF" w:rsidRDefault="008F23BF" w:rsidP="000A0E3B">
      <w:pPr>
        <w:widowControl w:val="0"/>
        <w:autoSpaceDE w:val="0"/>
        <w:autoSpaceDN w:val="0"/>
        <w:adjustRightInd w:val="0"/>
        <w:rPr>
          <w:rFonts w:ascii="Times" w:hAnsi="Times" w:cs="Times"/>
          <w:sz w:val="32"/>
          <w:szCs w:val="32"/>
        </w:rPr>
      </w:pPr>
      <w:r>
        <w:rPr>
          <w:noProof/>
        </w:rPr>
        <w:pict>
          <v:shapetype id="_x0000_t202" coordsize="21600,21600" o:spt="202" path="m,l,21600r21600,l21600,xe">
            <v:stroke joinstyle="miter"/>
            <v:path gradientshapeok="t" o:connecttype="rect"/>
          </v:shapetype>
          <v:shape id="_x0000_s1026" type="#_x0000_t202" style="position:absolute;margin-left:-54pt;margin-top:-54pt;width:558pt;height:2in;z-index:251649536" fillcolor="#fabf8f" stroked="f">
            <v:fill o:detectmouseclick="t"/>
            <v:textbox style="mso-next-textbox:#_x0000_s1026" inset=",7.2pt,,7.2pt">
              <w:txbxContent>
                <w:p w:rsidR="008F23BF" w:rsidRDefault="008F23BF" w:rsidP="000A0E3B">
                  <w:pPr>
                    <w:widowControl w:val="0"/>
                    <w:autoSpaceDE w:val="0"/>
                    <w:autoSpaceDN w:val="0"/>
                    <w:adjustRightInd w:val="0"/>
                    <w:rPr>
                      <w:rFonts w:ascii="Times" w:hAnsi="Times" w:cs="Times"/>
                      <w:sz w:val="32"/>
                      <w:szCs w:val="32"/>
                    </w:rPr>
                  </w:pPr>
                </w:p>
                <w:p w:rsidR="008F23BF" w:rsidRPr="007F41E1" w:rsidRDefault="008F23BF" w:rsidP="000A0E3B">
                  <w:pPr>
                    <w:rPr>
                      <w:rFonts w:ascii="Calibri" w:hAnsi="Calibri"/>
                      <w:b/>
                      <w:color w:val="000000"/>
                      <w:sz w:val="52"/>
                    </w:rPr>
                  </w:pPr>
                  <w:r w:rsidRPr="007F41E1">
                    <w:rPr>
                      <w:rFonts w:ascii="Calibri" w:hAnsi="Calibri"/>
                      <w:b/>
                      <w:color w:val="000000"/>
                      <w:sz w:val="52"/>
                    </w:rPr>
                    <w:t>A Bird’s Eye View</w:t>
                  </w:r>
                </w:p>
                <w:p w:rsidR="008F23BF" w:rsidRPr="00150125" w:rsidRDefault="008F23BF" w:rsidP="000A0E3B">
                  <w:pPr>
                    <w:ind w:firstLine="720"/>
                    <w:rPr>
                      <w:rFonts w:ascii="Abadi MT Condensed Extra Bold" w:hAnsi="Abadi MT Condensed Extra Bold"/>
                      <w:color w:val="A6A6A6"/>
                      <w:sz w:val="40"/>
                    </w:rPr>
                  </w:pPr>
                  <w:r>
                    <w:rPr>
                      <w:rFonts w:ascii="Abadi MT Condensed Extra Bold" w:hAnsi="Abadi MT Condensed Extra Bold"/>
                      <w:color w:val="A6A6A6"/>
                      <w:sz w:val="40"/>
                    </w:rPr>
                    <w:t>What are the common bird species that reside in the Ipswich River Watershed?</w:t>
                  </w:r>
                </w:p>
                <w:p w:rsidR="008F23BF" w:rsidRPr="006B0FDE" w:rsidRDefault="008F23BF" w:rsidP="000A0E3B">
                  <w:pPr>
                    <w:ind w:firstLine="720"/>
                    <w:rPr>
                      <w:rFonts w:ascii="Abadi MT Condensed Extra Bold" w:hAnsi="Abadi MT Condensed Extra Bold"/>
                      <w:color w:val="000090"/>
                      <w:sz w:val="40"/>
                    </w:rPr>
                  </w:pPr>
                  <w:r w:rsidRPr="006B0FDE">
                    <w:rPr>
                      <w:rFonts w:ascii="Abadi MT Condensed Extra Bold" w:hAnsi="Abadi MT Condensed Extra Bold"/>
                      <w:color w:val="000090"/>
                      <w:sz w:val="40"/>
                    </w:rPr>
                    <w:tab/>
                  </w:r>
                  <w:r w:rsidRPr="006B0FDE">
                    <w:rPr>
                      <w:rFonts w:ascii="Abadi MT Condensed Extra Bold" w:hAnsi="Abadi MT Condensed Extra Bold"/>
                      <w:color w:val="000090"/>
                      <w:sz w:val="40"/>
                    </w:rPr>
                    <w:tab/>
                  </w:r>
                  <w:r w:rsidRPr="006B0FDE">
                    <w:rPr>
                      <w:rFonts w:ascii="Abadi MT Condensed Extra Bold" w:hAnsi="Abadi MT Condensed Extra Bold"/>
                      <w:color w:val="000090"/>
                      <w:sz w:val="40"/>
                    </w:rPr>
                    <w:tab/>
                  </w:r>
                  <w:r w:rsidRPr="006B0FDE">
                    <w:rPr>
                      <w:rFonts w:ascii="Abadi MT Condensed Extra Bold" w:hAnsi="Abadi MT Condensed Extra Bold"/>
                      <w:color w:val="000090"/>
                      <w:sz w:val="40"/>
                    </w:rPr>
                    <w:tab/>
                    <w:t>By: Ellie DiBenedetto</w:t>
                  </w:r>
                </w:p>
                <w:p w:rsidR="008F23BF" w:rsidRDefault="008F23BF" w:rsidP="000A0E3B"/>
              </w:txbxContent>
            </v:textbox>
            <w10:wrap type="square"/>
          </v:shape>
        </w:pict>
      </w:r>
    </w:p>
    <w:p w:rsidR="008F23BF" w:rsidRDefault="008F23BF" w:rsidP="000A0E3B">
      <w:pPr>
        <w:widowControl w:val="0"/>
        <w:autoSpaceDE w:val="0"/>
        <w:autoSpaceDN w:val="0"/>
        <w:adjustRightInd w:val="0"/>
        <w:rPr>
          <w:rFonts w:ascii="Times" w:hAnsi="Times" w:cs="Time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70pt;margin-top:17.5pt;width:3in;height:282pt;z-index:251651584;visibility:visible" wrapcoords="-75 0 -75 21543 21600 21543 21600 0 -75 0">
            <v:imagedata r:id="rId4" o:title=""/>
            <w10:wrap type="tight"/>
          </v:shape>
        </w:pict>
      </w:r>
      <w:r>
        <w:rPr>
          <w:noProof/>
        </w:rPr>
        <w:pict>
          <v:shape id="_x0000_s1028" type="#_x0000_t75" style="position:absolute;margin-left:-1in;margin-top:-.5pt;width:275.85pt;height:198pt;z-index:251650560;visibility:visible" wrapcoords="-59 0 -59 21518 21600 21518 21600 0 -59 0">
            <v:imagedata r:id="rId5" o:title=""/>
            <w10:wrap type="tight"/>
          </v:shape>
        </w:pict>
      </w:r>
    </w:p>
    <w:p w:rsidR="008F23BF" w:rsidRDefault="008F23BF" w:rsidP="000A0E3B">
      <w:pPr>
        <w:widowControl w:val="0"/>
        <w:autoSpaceDE w:val="0"/>
        <w:autoSpaceDN w:val="0"/>
        <w:adjustRightInd w:val="0"/>
        <w:rPr>
          <w:rFonts w:ascii="Times" w:hAnsi="Times" w:cs="Times"/>
          <w:sz w:val="32"/>
          <w:szCs w:val="32"/>
        </w:rPr>
      </w:pPr>
    </w:p>
    <w:p w:rsidR="008F23BF" w:rsidRDefault="008F23BF" w:rsidP="000A0E3B">
      <w:pPr>
        <w:widowControl w:val="0"/>
        <w:autoSpaceDE w:val="0"/>
        <w:autoSpaceDN w:val="0"/>
        <w:adjustRightInd w:val="0"/>
        <w:rPr>
          <w:rFonts w:ascii="Times" w:hAnsi="Times" w:cs="Times"/>
          <w:sz w:val="32"/>
          <w:szCs w:val="32"/>
        </w:rPr>
      </w:pPr>
    </w:p>
    <w:p w:rsidR="008F23BF" w:rsidRDefault="008F23BF" w:rsidP="000A0E3B">
      <w:pPr>
        <w:widowControl w:val="0"/>
        <w:autoSpaceDE w:val="0"/>
        <w:autoSpaceDN w:val="0"/>
        <w:adjustRightInd w:val="0"/>
        <w:rPr>
          <w:rFonts w:ascii="Times" w:hAnsi="Times" w:cs="Times"/>
          <w:sz w:val="32"/>
          <w:szCs w:val="32"/>
        </w:rPr>
      </w:pPr>
    </w:p>
    <w:p w:rsidR="008F23BF" w:rsidRDefault="008F23BF" w:rsidP="000A0E3B">
      <w:pPr>
        <w:widowControl w:val="0"/>
        <w:autoSpaceDE w:val="0"/>
        <w:autoSpaceDN w:val="0"/>
        <w:adjustRightInd w:val="0"/>
        <w:rPr>
          <w:rFonts w:ascii="Times" w:hAnsi="Times" w:cs="Times"/>
          <w:sz w:val="32"/>
          <w:szCs w:val="32"/>
        </w:rPr>
      </w:pPr>
    </w:p>
    <w:p w:rsidR="008F23BF" w:rsidRDefault="008F23BF" w:rsidP="000A0E3B">
      <w:pPr>
        <w:widowControl w:val="0"/>
        <w:autoSpaceDE w:val="0"/>
        <w:autoSpaceDN w:val="0"/>
        <w:adjustRightInd w:val="0"/>
        <w:rPr>
          <w:rFonts w:ascii="Times" w:hAnsi="Times" w:cs="Times"/>
          <w:sz w:val="32"/>
          <w:szCs w:val="32"/>
        </w:rPr>
      </w:pPr>
    </w:p>
    <w:p w:rsidR="008F23BF" w:rsidRDefault="008F23BF" w:rsidP="000A0E3B">
      <w:pPr>
        <w:widowControl w:val="0"/>
        <w:autoSpaceDE w:val="0"/>
        <w:autoSpaceDN w:val="0"/>
        <w:adjustRightInd w:val="0"/>
        <w:rPr>
          <w:rFonts w:ascii="Times" w:hAnsi="Times" w:cs="Times"/>
          <w:sz w:val="32"/>
          <w:szCs w:val="32"/>
        </w:rPr>
      </w:pP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r>
        <w:rPr>
          <w:noProof/>
        </w:rPr>
        <w:pict>
          <v:shape id="_x0000_s1029" type="#_x0000_t202" style="position:absolute;left:0;text-align:left;margin-left:-1in;margin-top:-.05pt;width:276pt;height:270pt;z-index:251658752" wrapcoords="0 0 21600 0 21600 21600 0 21600 0 0" fillcolor="red" stroked="f">
            <v:fill opacity="28836f" o:detectmouseclick="t"/>
            <v:textbox style="mso-next-textbox:#_x0000_s1029" inset=",7.2pt,,7.2pt">
              <w:txbxContent>
                <w:p w:rsidR="008F23BF" w:rsidRDefault="008F23BF" w:rsidP="000A0E3B">
                  <w:pPr>
                    <w:rPr>
                      <w:rFonts w:ascii="Apple Casual" w:hAnsi="Apple Casual"/>
                      <w:sz w:val="32"/>
                    </w:rPr>
                  </w:pPr>
                  <w:r w:rsidRPr="00961172">
                    <w:rPr>
                      <w:rFonts w:ascii="Apple Casual" w:hAnsi="Apple Casual"/>
                      <w:sz w:val="32"/>
                    </w:rPr>
                    <w:t>Ruby-Throated Hummingbird</w:t>
                  </w:r>
                </w:p>
                <w:p w:rsidR="008F23BF" w:rsidRPr="00961172" w:rsidRDefault="008F23BF" w:rsidP="000A0E3B">
                  <w:pPr>
                    <w:rPr>
                      <w:rFonts w:ascii="Apple Casual" w:hAnsi="Apple Casual"/>
                      <w:sz w:val="32"/>
                    </w:rPr>
                  </w:pPr>
                </w:p>
                <w:p w:rsidR="008F23BF" w:rsidRPr="00961172" w:rsidRDefault="008F23BF" w:rsidP="000A0E3B">
                  <w:r w:rsidRPr="00961172">
                    <w:rPr>
                      <w:b/>
                    </w:rPr>
                    <w:t>Seasons</w:t>
                  </w:r>
                  <w:r w:rsidRPr="00961172">
                    <w:t xml:space="preserve">: </w:t>
                  </w:r>
                  <w:r>
                    <w:t>S</w:t>
                  </w:r>
                  <w:r w:rsidRPr="00961172">
                    <w:t>ummer; mid- spring</w:t>
                  </w:r>
                </w:p>
                <w:p w:rsidR="008F23BF" w:rsidRPr="00961172" w:rsidRDefault="008F23BF" w:rsidP="000A0E3B"/>
                <w:p w:rsidR="008F23BF" w:rsidRPr="00961172" w:rsidRDefault="008F23BF" w:rsidP="000A0E3B">
                  <w:r w:rsidRPr="00961172">
                    <w:rPr>
                      <w:b/>
                    </w:rPr>
                    <w:t>Migration</w:t>
                  </w:r>
                  <w:r w:rsidRPr="00961172">
                    <w:t xml:space="preserve">: They migrate towards Central America, the Caribbean, and </w:t>
                  </w:r>
                  <w:smartTag w:uri="urn:schemas-microsoft-com:office:smarttags" w:element="place">
                    <w:r w:rsidRPr="00961172">
                      <w:t>Mexico</w:t>
                    </w:r>
                  </w:smartTag>
                  <w:r w:rsidRPr="00961172">
                    <w:t xml:space="preserve"> during the fall</w:t>
                  </w:r>
                  <w:r>
                    <w:t xml:space="preserve"> and</w:t>
                  </w:r>
                  <w:r w:rsidRPr="00961172">
                    <w:t xml:space="preserve"> winter seasons due to drastic weather drops and </w:t>
                  </w:r>
                  <w:r>
                    <w:t xml:space="preserve"> a </w:t>
                  </w:r>
                  <w:r w:rsidRPr="00961172">
                    <w:t xml:space="preserve">lack of resources. </w:t>
                  </w:r>
                </w:p>
                <w:p w:rsidR="008F23BF" w:rsidRPr="00961172" w:rsidRDefault="008F23BF" w:rsidP="000A0E3B"/>
                <w:p w:rsidR="008F23BF" w:rsidRPr="00961172" w:rsidRDefault="008F23BF" w:rsidP="000A0E3B"/>
                <w:p w:rsidR="008F23BF" w:rsidRPr="00961172" w:rsidRDefault="008F23BF" w:rsidP="000A0E3B">
                  <w:r w:rsidRPr="00961172">
                    <w:rPr>
                      <w:b/>
                    </w:rPr>
                    <w:t>Nesting</w:t>
                  </w:r>
                  <w:r w:rsidRPr="00961172">
                    <w:t xml:space="preserve">: The mother lays two white </w:t>
                  </w:r>
                  <w:r w:rsidRPr="00961172">
                    <w:rPr>
                      <w:rFonts w:cs="Verdana"/>
                      <w:szCs w:val="32"/>
                    </w:rPr>
                    <w:t>eggs two or three days apart. The mother will incubate from 60 to 80 percent of the day for 12-16 days. Depending on food availability; 18-23 days is a normal cycle amount. When they leave the nest, the chicks are considerably larger than their mothers.</w:t>
                  </w:r>
                  <w:r w:rsidRPr="00961172">
                    <w:rPr>
                      <w:rFonts w:ascii="Arial" w:hAnsi="Arial" w:cs="Verdana"/>
                      <w:szCs w:val="32"/>
                    </w:rPr>
                    <w:t xml:space="preserve"> </w:t>
                  </w:r>
                </w:p>
              </w:txbxContent>
            </v:textbox>
            <w10:wrap type="tight"/>
          </v:shape>
        </w:pict>
      </w:r>
    </w:p>
    <w:p w:rsidR="008F23BF" w:rsidRDefault="008F23BF" w:rsidP="000A0E3B">
      <w:pPr>
        <w:widowControl w:val="0"/>
        <w:autoSpaceDE w:val="0"/>
        <w:autoSpaceDN w:val="0"/>
        <w:adjustRightInd w:val="0"/>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r>
        <w:rPr>
          <w:rFonts w:ascii="Arial" w:hAnsi="Arial" w:cs="Arial"/>
          <w:sz w:val="30"/>
          <w:szCs w:val="30"/>
        </w:rPr>
        <w:tab/>
      </w:r>
      <w:r>
        <w:rPr>
          <w:rFonts w:ascii="Arial" w:hAnsi="Arial" w:cs="Arial"/>
          <w:sz w:val="30"/>
          <w:szCs w:val="30"/>
        </w:rPr>
        <w:tab/>
      </w:r>
      <w:r>
        <w:rPr>
          <w:rFonts w:ascii="Arial" w:hAnsi="Arial" w:cs="Arial"/>
          <w:sz w:val="30"/>
          <w:szCs w:val="30"/>
        </w:rPr>
        <w:tab/>
      </w:r>
      <w:r>
        <w:rPr>
          <w:rFonts w:ascii="Arial" w:hAnsi="Arial" w:cs="Arial"/>
          <w:sz w:val="30"/>
          <w:szCs w:val="30"/>
        </w:rPr>
        <w:tab/>
      </w:r>
      <w:r>
        <w:rPr>
          <w:rFonts w:ascii="Arial" w:hAnsi="Arial" w:cs="Arial"/>
          <w:sz w:val="30"/>
          <w:szCs w:val="30"/>
        </w:rPr>
        <w:tab/>
      </w:r>
      <w:r>
        <w:rPr>
          <w:rFonts w:ascii="Arial" w:hAnsi="Arial" w:cs="Arial"/>
          <w:sz w:val="30"/>
          <w:szCs w:val="30"/>
        </w:rPr>
        <w:tab/>
      </w:r>
      <w:r>
        <w:rPr>
          <w:rFonts w:ascii="Arial" w:hAnsi="Arial" w:cs="Arial"/>
          <w:sz w:val="30"/>
          <w:szCs w:val="30"/>
        </w:rPr>
        <w:tab/>
      </w:r>
    </w:p>
    <w:p w:rsidR="008F23BF" w:rsidRDefault="008F23BF" w:rsidP="000A0E3B">
      <w:pPr>
        <w:widowControl w:val="0"/>
        <w:autoSpaceDE w:val="0"/>
        <w:autoSpaceDN w:val="0"/>
        <w:adjustRightInd w:val="0"/>
        <w:jc w:val="center"/>
        <w:rPr>
          <w:rFonts w:ascii="Arial" w:hAnsi="Arial" w:cs="Arial"/>
          <w:sz w:val="30"/>
          <w:szCs w:val="30"/>
        </w:rPr>
      </w:pPr>
      <w:r>
        <w:rPr>
          <w:noProof/>
        </w:rPr>
        <w:pict>
          <v:shape id="_x0000_s1030" type="#_x0000_t202" style="position:absolute;left:0;text-align:left;margin-left:21pt;margin-top:3.7pt;width:270pt;height:198pt;z-index:251659776" wrapcoords="0 0 21600 0 21600 21600 0 21600 0 0" fillcolor="red" stroked="f">
            <v:fill opacity="28836f" o:detectmouseclick="t"/>
            <v:textbox style="mso-next-textbox:#_x0000_s1030" inset=",7.2pt,,7.2pt">
              <w:txbxContent>
                <w:p w:rsidR="008F23BF" w:rsidRPr="00807841" w:rsidRDefault="008F23BF" w:rsidP="000A0E3B">
                  <w:pPr>
                    <w:rPr>
                      <w:rFonts w:ascii="Apple Casual" w:hAnsi="Apple Casual"/>
                      <w:sz w:val="32"/>
                    </w:rPr>
                  </w:pPr>
                  <w:r w:rsidRPr="00807841">
                    <w:rPr>
                      <w:rFonts w:ascii="Apple Casual" w:hAnsi="Apple Casual"/>
                      <w:sz w:val="32"/>
                    </w:rPr>
                    <w:t>Hairy Woodpecker</w:t>
                  </w:r>
                </w:p>
                <w:p w:rsidR="008F23BF" w:rsidRPr="00807841" w:rsidRDefault="008F23BF" w:rsidP="000A0E3B">
                  <w:r w:rsidRPr="00015A05">
                    <w:rPr>
                      <w:b/>
                    </w:rPr>
                    <w:t>Seasons</w:t>
                  </w:r>
                  <w:r w:rsidRPr="00807841">
                    <w:t>: Winter; Summer; Fall; Spring.</w:t>
                  </w:r>
                </w:p>
                <w:p w:rsidR="008F23BF" w:rsidRPr="00807841" w:rsidRDefault="008F23BF" w:rsidP="000A0E3B"/>
                <w:p w:rsidR="008F23BF" w:rsidRPr="00807841" w:rsidRDefault="008F23BF" w:rsidP="000A0E3B">
                  <w:r w:rsidRPr="00015A05">
                    <w:rPr>
                      <w:b/>
                    </w:rPr>
                    <w:t>Migration</w:t>
                  </w:r>
                  <w:r w:rsidRPr="00807841">
                    <w:t xml:space="preserve">: Live in river habitat all year long. </w:t>
                  </w:r>
                </w:p>
                <w:p w:rsidR="008F23BF" w:rsidRPr="00807841" w:rsidRDefault="008F23BF" w:rsidP="000A0E3B"/>
                <w:p w:rsidR="008F23BF" w:rsidRPr="00807841" w:rsidRDefault="008F23BF" w:rsidP="000A0E3B">
                  <w:r w:rsidRPr="00015A05">
                    <w:rPr>
                      <w:b/>
                    </w:rPr>
                    <w:t>Nesting</w:t>
                  </w:r>
                  <w:r w:rsidRPr="00807841">
                    <w:t xml:space="preserve">: These birds </w:t>
                  </w:r>
                  <w:r w:rsidRPr="00807841">
                    <w:rPr>
                      <w:rFonts w:cs="Arial"/>
                      <w:szCs w:val="26"/>
                    </w:rPr>
                    <w:t>dig up a cavity in live wood. Both male and female incubate 3 to 6 eggs. Males brood the eggs at night, and females during the day. Eggs hatch in approximately two weeks. Young birds will stay with their parents for the first two weeks or so before they become independent.</w:t>
                  </w:r>
                </w:p>
              </w:txbxContent>
            </v:textbox>
            <w10:wrap type="tight"/>
          </v:shape>
        </w:pict>
      </w: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r>
        <w:rPr>
          <w:noProof/>
        </w:rPr>
        <w:pict>
          <v:shape id="_x0000_s1031" type="#_x0000_t75" style="position:absolute;left:0;text-align:left;margin-left:252pt;margin-top:-54pt;width:252pt;height:204.7pt;z-index:251652608;visibility:visible" wrapcoords="-64 0 -64 21521 21600 21521 21600 0 -64 0">
            <v:imagedata r:id="rId6" o:title=""/>
            <w10:wrap type="tight"/>
          </v:shape>
        </w:pict>
      </w:r>
      <w:r>
        <w:rPr>
          <w:noProof/>
        </w:rPr>
        <w:pict>
          <v:shape id="_x0000_s1032" type="#_x0000_t75" style="position:absolute;left:0;text-align:left;margin-left:-54pt;margin-top:-54pt;width:250pt;height:188pt;z-index:251653632;visibility:visible" wrapcoords="-65 0 -65 21514 21600 21514 21600 0 -65 0">
            <v:imagedata r:id="rId7" o:title=""/>
            <w10:wrap type="tight"/>
          </v:shape>
        </w:pict>
      </w: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r>
        <w:rPr>
          <w:noProof/>
        </w:rPr>
        <w:pict>
          <v:shape id="_x0000_s1033" type="#_x0000_t202" style="position:absolute;left:0;text-align:left;margin-left:11pt;margin-top:30.7pt;width:270pt;height:262.55pt;z-index:251662848" wrapcoords="-60 0 -60 21538 21600 21538 21600 0 -60 0" fillcolor="#c2d69b" stroked="f">
            <v:fill o:detectmouseclick="t"/>
            <v:textbox style="mso-next-textbox:#_x0000_s1033" inset=",7.2pt,,7.2pt">
              <w:txbxContent>
                <w:p w:rsidR="008F23BF" w:rsidRPr="00A926CC" w:rsidRDefault="008F23BF" w:rsidP="000A0E3B">
                  <w:pPr>
                    <w:rPr>
                      <w:rFonts w:ascii="Apple Casual" w:hAnsi="Apple Casual" w:cs="Arial"/>
                      <w:sz w:val="32"/>
                      <w:szCs w:val="30"/>
                    </w:rPr>
                  </w:pPr>
                  <w:r w:rsidRPr="00A926CC">
                    <w:rPr>
                      <w:rFonts w:ascii="Apple Casual" w:hAnsi="Apple Casual" w:cs="Arial"/>
                      <w:sz w:val="32"/>
                      <w:szCs w:val="30"/>
                    </w:rPr>
                    <w:t>Yellow- Rumped Warbler</w:t>
                  </w:r>
                </w:p>
                <w:p w:rsidR="008F23BF" w:rsidRDefault="008F23BF" w:rsidP="000A0E3B"/>
                <w:p w:rsidR="008F23BF" w:rsidRPr="005C32D9" w:rsidRDefault="008F23BF" w:rsidP="000A0E3B">
                  <w:r w:rsidRPr="00015A05">
                    <w:rPr>
                      <w:b/>
                    </w:rPr>
                    <w:t>Seasons</w:t>
                  </w:r>
                  <w:r w:rsidRPr="005C32D9">
                    <w:t>: Spring; Fall; Summer</w:t>
                  </w:r>
                </w:p>
                <w:p w:rsidR="008F23BF" w:rsidRPr="005C32D9" w:rsidRDefault="008F23BF" w:rsidP="000A0E3B"/>
                <w:p w:rsidR="008F23BF" w:rsidRPr="005C32D9" w:rsidRDefault="008F23BF" w:rsidP="000A0E3B">
                  <w:r w:rsidRPr="00015A05">
                    <w:rPr>
                      <w:b/>
                    </w:rPr>
                    <w:t>Migration</w:t>
                  </w:r>
                  <w:r w:rsidRPr="005C32D9">
                    <w:t xml:space="preserve">: Last flock of warblers to leave northeast and head to warmer locations such as </w:t>
                  </w:r>
                  <w:smartTag w:uri="urn:schemas-microsoft-com:office:smarttags" w:element="place">
                    <w:r w:rsidRPr="005C32D9">
                      <w:t>Washington</w:t>
                    </w:r>
                  </w:smartTag>
                  <w:r w:rsidRPr="005C32D9">
                    <w:t xml:space="preserve">. Known to fall between short and medium- distance migrants. </w:t>
                  </w:r>
                </w:p>
                <w:p w:rsidR="008F23BF" w:rsidRPr="005C32D9" w:rsidRDefault="008F23BF" w:rsidP="000A0E3B"/>
                <w:p w:rsidR="008F23BF" w:rsidRPr="005C32D9" w:rsidRDefault="008F23BF" w:rsidP="000A0E3B">
                  <w:r w:rsidRPr="00015A05">
                    <w:rPr>
                      <w:b/>
                    </w:rPr>
                    <w:t>Nesting</w:t>
                  </w:r>
                  <w:r w:rsidRPr="005C32D9">
                    <w:t xml:space="preserve">: </w:t>
                  </w:r>
                  <w:r w:rsidRPr="005C32D9">
                    <w:rPr>
                      <w:rFonts w:cs="Verdana"/>
                      <w:szCs w:val="22"/>
                    </w:rPr>
                    <w:t xml:space="preserve">Males arrive on the breeding grounds a few days before the females. The female builds the nest; a small, flat cup of twigs, grass, moss, and rootlets, lined with plant down and feathers that curve over the rim of the nest, partially covering the eggs. The female incubates 4 to 5 eggs for 12 to 13 days. The young leave the nest between 10 to 14 days. </w:t>
                  </w:r>
                </w:p>
              </w:txbxContent>
            </v:textbox>
            <w10:wrap type="tight"/>
          </v:shape>
        </w:pict>
      </w:r>
      <w:r>
        <w:rPr>
          <w:noProof/>
        </w:rPr>
        <w:pict>
          <v:shape id="_x0000_s1034" type="#_x0000_t202" style="position:absolute;left:0;text-align:left;margin-left:-259pt;margin-top:23.25pt;width:250.75pt;height:252pt;z-index:251661824" wrapcoords="-65 0 -65 21536 21600 21536 21600 0 -65 0" fillcolor="#c2d69b" stroked="f">
            <v:fill o:detectmouseclick="t"/>
            <v:textbox style="mso-next-textbox:#_x0000_s1034" inset=",7.2pt,,7.2pt">
              <w:txbxContent>
                <w:p w:rsidR="008F23BF" w:rsidRPr="00A926CC" w:rsidRDefault="008F23BF" w:rsidP="000A0E3B">
                  <w:pPr>
                    <w:rPr>
                      <w:rFonts w:ascii="Apple Casual" w:hAnsi="Apple Casual"/>
                      <w:sz w:val="32"/>
                    </w:rPr>
                  </w:pPr>
                  <w:r w:rsidRPr="00A926CC">
                    <w:rPr>
                      <w:rFonts w:ascii="Apple Casual" w:hAnsi="Apple Casual"/>
                      <w:sz w:val="32"/>
                    </w:rPr>
                    <w:t>Wood Duck</w:t>
                  </w:r>
                </w:p>
                <w:p w:rsidR="008F23BF" w:rsidRPr="00A926CC" w:rsidRDefault="008F23BF" w:rsidP="000A0E3B"/>
                <w:p w:rsidR="008F23BF" w:rsidRPr="00A926CC" w:rsidRDefault="008F23BF" w:rsidP="000A0E3B">
                  <w:r w:rsidRPr="00015A05">
                    <w:rPr>
                      <w:b/>
                    </w:rPr>
                    <w:t>Seasons</w:t>
                  </w:r>
                  <w:r w:rsidRPr="00A926CC">
                    <w:t xml:space="preserve">: Spring; Summer; Fall; Winter. </w:t>
                  </w:r>
                </w:p>
                <w:p w:rsidR="008F23BF" w:rsidRPr="00A926CC" w:rsidRDefault="008F23BF" w:rsidP="000A0E3B"/>
                <w:p w:rsidR="008F23BF" w:rsidRPr="00A926CC" w:rsidRDefault="008F23BF" w:rsidP="000A0E3B">
                  <w:r w:rsidRPr="00015A05">
                    <w:rPr>
                      <w:b/>
                    </w:rPr>
                    <w:t>Migration</w:t>
                  </w:r>
                  <w:r w:rsidRPr="00A926CC">
                    <w:t>: Short-di</w:t>
                  </w:r>
                  <w:r>
                    <w:t>stance migrants. Travel locally</w:t>
                  </w:r>
                  <w:r w:rsidRPr="00A926CC">
                    <w:t xml:space="preserve"> to the closest open body of water. </w:t>
                  </w:r>
                </w:p>
                <w:p w:rsidR="008F23BF" w:rsidRPr="00A926CC" w:rsidRDefault="008F23BF" w:rsidP="000A0E3B"/>
                <w:p w:rsidR="008F23BF" w:rsidRPr="00A926CC" w:rsidRDefault="008F23BF" w:rsidP="000A0E3B">
                  <w:r w:rsidRPr="00015A05">
                    <w:rPr>
                      <w:b/>
                    </w:rPr>
                    <w:t>Nesting</w:t>
                  </w:r>
                  <w:r w:rsidRPr="00A926CC">
                    <w:t xml:space="preserve">: </w:t>
                  </w:r>
                  <w:r w:rsidRPr="00A926CC">
                    <w:rPr>
                      <w:rFonts w:cs="Verdana"/>
                      <w:szCs w:val="22"/>
                    </w:rPr>
                    <w:t xml:space="preserve">Wood Ducks nest in cavities near or above water. The cavity is lined with down. The female lays 9 to 14 eggs and incubates them up to 35 days. After, the pair breaks up. After one day in the nest, the young leap to the ground or water. The female continues to tend them for 5 to 6 weeks and leaves them before they can fly.  </w:t>
                  </w:r>
                </w:p>
              </w:txbxContent>
            </v:textbox>
            <w10:wrap type="tight"/>
          </v:shape>
        </w:pict>
      </w: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r>
        <w:rPr>
          <w:noProof/>
        </w:rPr>
        <w:pict>
          <v:shape id="_x0000_s1035" type="#_x0000_t202" style="position:absolute;left:0;text-align:left;margin-left:180pt;margin-top:5.3pt;width:324.75pt;height:253.5pt;z-index:251660800" wrapcoords="-50 0 -50 21536 21600 21536 21600 0 -50 0" fillcolor="#c2d69b" stroked="f">
            <v:fill o:detectmouseclick="t"/>
            <v:textbox style="mso-next-textbox:#_x0000_s1035" inset=",7.2pt,,7.2pt">
              <w:txbxContent>
                <w:p w:rsidR="008F23BF" w:rsidRPr="00015A05" w:rsidRDefault="008F23BF" w:rsidP="000A0E3B">
                  <w:pPr>
                    <w:rPr>
                      <w:rFonts w:ascii="Apple Casual" w:hAnsi="Apple Casual"/>
                      <w:sz w:val="32"/>
                    </w:rPr>
                  </w:pPr>
                  <w:r w:rsidRPr="00015A05">
                    <w:rPr>
                      <w:rFonts w:ascii="Apple Casual" w:hAnsi="Apple Casual"/>
                      <w:sz w:val="32"/>
                    </w:rPr>
                    <w:t>Tree Swallow</w:t>
                  </w:r>
                </w:p>
                <w:p w:rsidR="008F23BF" w:rsidRPr="00015A05" w:rsidRDefault="008F23BF" w:rsidP="000A0E3B">
                  <w:pPr>
                    <w:rPr>
                      <w:b/>
                    </w:rPr>
                  </w:pPr>
                </w:p>
                <w:p w:rsidR="008F23BF" w:rsidRPr="00015A05" w:rsidRDefault="008F23BF" w:rsidP="000A0E3B">
                  <w:r w:rsidRPr="00015A05">
                    <w:rPr>
                      <w:b/>
                    </w:rPr>
                    <w:t>Seasons</w:t>
                  </w:r>
                  <w:r w:rsidRPr="00015A05">
                    <w:t>: Spring; Summer</w:t>
                  </w:r>
                </w:p>
                <w:p w:rsidR="008F23BF" w:rsidRPr="00015A05" w:rsidRDefault="008F23BF" w:rsidP="000A0E3B"/>
                <w:p w:rsidR="008F23BF" w:rsidRPr="00015A05" w:rsidRDefault="008F23BF" w:rsidP="000A0E3B">
                  <w:r w:rsidRPr="00015A05">
                    <w:rPr>
                      <w:b/>
                    </w:rPr>
                    <w:t>Migration</w:t>
                  </w:r>
                  <w:r w:rsidRPr="00015A05">
                    <w:t xml:space="preserve">: They migrate to Central/ </w:t>
                  </w:r>
                  <w:smartTag w:uri="urn:schemas-microsoft-com:office:smarttags" w:element="place">
                    <w:r w:rsidRPr="00015A05">
                      <w:t>South America</w:t>
                    </w:r>
                  </w:smartTag>
                  <w:r>
                    <w:t>, h</w:t>
                  </w:r>
                  <w:r w:rsidRPr="00015A05">
                    <w:t>uddle for warmth at night</w:t>
                  </w:r>
                  <w:r>
                    <w:t>,</w:t>
                  </w:r>
                  <w:r w:rsidRPr="00015A05">
                    <w:t xml:space="preserve"> and fly individually during the day. </w:t>
                  </w:r>
                </w:p>
                <w:p w:rsidR="008F23BF" w:rsidRPr="00015A05" w:rsidRDefault="008F23BF" w:rsidP="000A0E3B"/>
                <w:p w:rsidR="008F23BF" w:rsidRPr="00015A05" w:rsidRDefault="008F23BF" w:rsidP="000A0E3B"/>
                <w:p w:rsidR="008F23BF" w:rsidRDefault="008F23BF" w:rsidP="000A0E3B">
                  <w:r w:rsidRPr="00015A05">
                    <w:rPr>
                      <w:b/>
                    </w:rPr>
                    <w:t>Nesting</w:t>
                  </w:r>
                  <w:r w:rsidRPr="00015A05">
                    <w:t xml:space="preserve">: They nest in cavities; </w:t>
                  </w:r>
                  <w:r>
                    <w:rPr>
                      <w:rFonts w:cs="Verdana"/>
                      <w:szCs w:val="22"/>
                    </w:rPr>
                    <w:t>n</w:t>
                  </w:r>
                  <w:r w:rsidRPr="00015A05">
                    <w:rPr>
                      <w:rFonts w:cs="Verdana"/>
                      <w:szCs w:val="22"/>
                    </w:rPr>
                    <w:t xml:space="preserve">ests are located singly or in loose colonies. The male brings nesting material to the female, and she creates the nest. The nest is a cup of grass, weeds, and other plant material, lined with feathers. The female incubates 4 to 7 eggs for 14 to 15 days. Young leave the nest at 18 to 22 days. </w:t>
                  </w:r>
                </w:p>
              </w:txbxContent>
            </v:textbox>
            <w10:wrap type="tight"/>
          </v:shape>
        </w:pict>
      </w:r>
      <w:r>
        <w:rPr>
          <w:noProof/>
        </w:rPr>
        <w:pict>
          <v:shape id="_x0000_s1036" type="#_x0000_t75" style="position:absolute;left:0;text-align:left;margin-left:-54pt;margin-top:6.05pt;width:198pt;height:252.05pt;z-index:251654656;visibility:visible" wrapcoords="-82 0 -82 21536 21600 21536 21600 0 -82 0">
            <v:imagedata r:id="rId8" o:title=""/>
            <w10:wrap type="tight"/>
          </v:shape>
        </w:pict>
      </w: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rPr>
          <w:rFonts w:ascii="Arial" w:hAnsi="Arial" w:cs="Arial"/>
          <w:sz w:val="30"/>
          <w:szCs w:val="30"/>
        </w:rPr>
      </w:pPr>
    </w:p>
    <w:p w:rsidR="008F23BF" w:rsidRDefault="008F23BF" w:rsidP="000A0E3B">
      <w:pPr>
        <w:widowControl w:val="0"/>
        <w:autoSpaceDE w:val="0"/>
        <w:autoSpaceDN w:val="0"/>
        <w:adjustRightInd w:val="0"/>
        <w:rPr>
          <w:rFonts w:ascii="Arial" w:hAnsi="Arial" w:cs="Arial"/>
          <w:sz w:val="30"/>
          <w:szCs w:val="30"/>
        </w:rPr>
      </w:pPr>
    </w:p>
    <w:p w:rsidR="008F23BF" w:rsidRDefault="008F23BF" w:rsidP="000A0E3B">
      <w:pPr>
        <w:widowControl w:val="0"/>
        <w:autoSpaceDE w:val="0"/>
        <w:autoSpaceDN w:val="0"/>
        <w:adjustRightInd w:val="0"/>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r>
        <w:rPr>
          <w:noProof/>
        </w:rPr>
        <w:pict>
          <v:shape id="_x0000_s1037" type="#_x0000_t75" style="position:absolute;left:0;text-align:left;margin-left:252pt;margin-top:-54pt;width:227.05pt;height:151pt;z-index:251656704;visibility:visible" wrapcoords="-71 0 -71 21493 21600 21493 21600 0 -71 0">
            <v:imagedata r:id="rId9" o:title=""/>
            <w10:wrap type="tight"/>
          </v:shape>
        </w:pict>
      </w:r>
      <w:r>
        <w:rPr>
          <w:noProof/>
        </w:rPr>
        <w:pict>
          <v:shape id="_x0000_s1038" type="#_x0000_t75" style="position:absolute;left:0;text-align:left;margin-left:-54pt;margin-top:-54pt;width:234pt;height:156pt;z-index:251655680;visibility:visible" wrapcoords="-69 0 -69 21496 21600 21496 21600 0 -69 0">
            <v:imagedata r:id="rId10" o:title=""/>
            <w10:wrap type="tight"/>
          </v:shape>
        </w:pict>
      </w: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r>
        <w:rPr>
          <w:noProof/>
        </w:rPr>
        <w:pict>
          <v:shape id="_x0000_s1039" type="#_x0000_t202" style="position:absolute;left:0;text-align:left;margin-left:27pt;margin-top:34.25pt;width:293.25pt;height:253.5pt;z-index:251664896" wrapcoords="0 0 21600 0 21600 21600 0 21600 0 0" fillcolor="yellow" stroked="f">
            <v:fill opacity="25559f" o:detectmouseclick="t"/>
            <v:textbox style="mso-next-textbox:#_x0000_s1039" inset=",7.2pt,,7.2pt">
              <w:txbxContent>
                <w:p w:rsidR="008F23BF" w:rsidRPr="000D2D7E" w:rsidRDefault="008F23BF" w:rsidP="000A0E3B">
                  <w:pPr>
                    <w:rPr>
                      <w:rFonts w:ascii="Apple Casual" w:hAnsi="Apple Casual"/>
                      <w:sz w:val="32"/>
                    </w:rPr>
                  </w:pPr>
                  <w:r w:rsidRPr="000D2D7E">
                    <w:rPr>
                      <w:rFonts w:ascii="Apple Casual" w:hAnsi="Apple Casual"/>
                      <w:sz w:val="32"/>
                    </w:rPr>
                    <w:t>Common Grackle</w:t>
                  </w:r>
                </w:p>
                <w:p w:rsidR="008F23BF" w:rsidRDefault="008F23BF" w:rsidP="000A0E3B"/>
                <w:p w:rsidR="008F23BF" w:rsidRDefault="008F23BF" w:rsidP="000A0E3B">
                  <w:r w:rsidRPr="009E04D9">
                    <w:rPr>
                      <w:b/>
                    </w:rPr>
                    <w:t>Seasons</w:t>
                  </w:r>
                  <w:r>
                    <w:t xml:space="preserve">: Summer; Spring; Fall; Winter. </w:t>
                  </w:r>
                </w:p>
                <w:p w:rsidR="008F23BF" w:rsidRDefault="008F23BF" w:rsidP="000A0E3B">
                  <w:pPr>
                    <w:rPr>
                      <w:b/>
                    </w:rPr>
                  </w:pPr>
                </w:p>
                <w:p w:rsidR="008F23BF" w:rsidRDefault="008F23BF" w:rsidP="000A0E3B">
                  <w:r w:rsidRPr="009E04D9">
                    <w:rPr>
                      <w:b/>
                    </w:rPr>
                    <w:t>Migration</w:t>
                  </w:r>
                  <w:r>
                    <w:t xml:space="preserve">: Short- distance migrant. Stays local, but heads toward southern part of breeding range. </w:t>
                  </w:r>
                </w:p>
                <w:p w:rsidR="008F23BF" w:rsidRDefault="008F23BF" w:rsidP="000A0E3B"/>
                <w:p w:rsidR="008F23BF" w:rsidRPr="00D304E0" w:rsidRDefault="008F23BF" w:rsidP="000A0E3B">
                  <w:pPr>
                    <w:widowControl w:val="0"/>
                    <w:autoSpaceDE w:val="0"/>
                    <w:autoSpaceDN w:val="0"/>
                    <w:adjustRightInd w:val="0"/>
                    <w:spacing w:after="260"/>
                    <w:rPr>
                      <w:rFonts w:cs="Arial"/>
                      <w:szCs w:val="28"/>
                    </w:rPr>
                  </w:pPr>
                  <w:r w:rsidRPr="009E04D9">
                    <w:rPr>
                      <w:b/>
                    </w:rPr>
                    <w:t>Nesting</w:t>
                  </w:r>
                  <w:r>
                    <w:t xml:space="preserve">: </w:t>
                  </w:r>
                  <w:r w:rsidRPr="00D304E0">
                    <w:rPr>
                      <w:rFonts w:cs="Arial"/>
                      <w:szCs w:val="28"/>
                    </w:rPr>
                    <w:t>The nest is made of grass, twigs, and mud.</w:t>
                  </w:r>
                  <w:r>
                    <w:rPr>
                      <w:rFonts w:cs="Arial"/>
                      <w:szCs w:val="28"/>
                    </w:rPr>
                    <w:t xml:space="preserve"> T</w:t>
                  </w:r>
                  <w:r w:rsidRPr="00D304E0">
                    <w:rPr>
                      <w:rFonts w:cs="Arial"/>
                      <w:szCs w:val="28"/>
                    </w:rPr>
                    <w:t>he nest</w:t>
                  </w:r>
                  <w:r>
                    <w:rPr>
                      <w:rFonts w:cs="Arial"/>
                      <w:szCs w:val="28"/>
                    </w:rPr>
                    <w:t xml:space="preserve"> is</w:t>
                  </w:r>
                  <w:r w:rsidRPr="00D304E0">
                    <w:rPr>
                      <w:rFonts w:cs="Arial"/>
                      <w:szCs w:val="28"/>
                    </w:rPr>
                    <w:t xml:space="preserve"> located in a shrub or tree </w:t>
                  </w:r>
                  <w:r>
                    <w:rPr>
                      <w:rFonts w:cs="Arial"/>
                      <w:szCs w:val="28"/>
                    </w:rPr>
                    <w:t xml:space="preserve">up to 30 feet </w:t>
                  </w:r>
                  <w:r w:rsidRPr="00D304E0">
                    <w:rPr>
                      <w:rFonts w:cs="Arial"/>
                      <w:szCs w:val="28"/>
                    </w:rPr>
                    <w:t>above the water. The female will lay 4 to 7 eggs that are pal</w:t>
                  </w:r>
                  <w:r>
                    <w:rPr>
                      <w:rFonts w:cs="Arial"/>
                      <w:szCs w:val="28"/>
                    </w:rPr>
                    <w:t>e greenish brown</w:t>
                  </w:r>
                  <w:r w:rsidRPr="00D304E0">
                    <w:rPr>
                      <w:rFonts w:cs="Arial"/>
                      <w:szCs w:val="28"/>
                    </w:rPr>
                    <w:t>. Incubation of the eggs will last about 13 to 14 days with the young leaving the nest in about 12 to 16 days after hatching. During this time the male Grackle may guard the nest while the female feeds.</w:t>
                  </w:r>
                </w:p>
              </w:txbxContent>
            </v:textbox>
            <w10:wrap type="tight"/>
          </v:shape>
        </w:pict>
      </w:r>
      <w:r>
        <w:rPr>
          <w:noProof/>
        </w:rPr>
        <w:pict>
          <v:shape id="_x0000_s1040" type="#_x0000_t202" style="position:absolute;left:0;text-align:left;margin-left:-270pt;margin-top:34.25pt;width:4in;height:294.25pt;z-index:251663872" wrapcoords="0 0 21600 0 21600 21600 0 21600 0 0" fillcolor="yellow" stroked="f">
            <v:fill opacity="25559f" o:detectmouseclick="t"/>
            <v:textbox style="mso-next-textbox:#_x0000_s1040" inset=",7.2pt,,7.2pt">
              <w:txbxContent>
                <w:p w:rsidR="008F23BF" w:rsidRPr="009E04D9" w:rsidRDefault="008F23BF" w:rsidP="000A0E3B">
                  <w:pPr>
                    <w:rPr>
                      <w:rFonts w:ascii="Apple Casual" w:hAnsi="Apple Casual"/>
                      <w:sz w:val="32"/>
                    </w:rPr>
                  </w:pPr>
                  <w:r w:rsidRPr="009E04D9">
                    <w:rPr>
                      <w:rFonts w:ascii="Apple Casual" w:hAnsi="Apple Casual"/>
                      <w:sz w:val="32"/>
                    </w:rPr>
                    <w:t>Canada Goose</w:t>
                  </w:r>
                </w:p>
                <w:p w:rsidR="008F23BF" w:rsidRDefault="008F23BF" w:rsidP="000A0E3B"/>
                <w:p w:rsidR="008F23BF" w:rsidRPr="009E04D9" w:rsidRDefault="008F23BF" w:rsidP="000A0E3B">
                  <w:r w:rsidRPr="009E04D9">
                    <w:rPr>
                      <w:b/>
                    </w:rPr>
                    <w:t>Seasons</w:t>
                  </w:r>
                  <w:r w:rsidRPr="009E04D9">
                    <w:t>: Spring; Summer; Winter; Fall</w:t>
                  </w:r>
                </w:p>
                <w:p w:rsidR="008F23BF" w:rsidRPr="009E04D9" w:rsidRDefault="008F23BF" w:rsidP="000A0E3B"/>
                <w:p w:rsidR="008F23BF" w:rsidRPr="009E04D9" w:rsidRDefault="008F23BF" w:rsidP="000A0E3B">
                  <w:r w:rsidRPr="009E04D9">
                    <w:rPr>
                      <w:b/>
                    </w:rPr>
                    <w:t>Migration</w:t>
                  </w:r>
                  <w:r w:rsidRPr="009E04D9">
                    <w:t xml:space="preserve">: Past generations used to follow a rigid migration pattern to travel to </w:t>
                  </w:r>
                  <w:smartTag w:uri="urn:schemas-microsoft-com:office:smarttags" w:element="place">
                    <w:r w:rsidRPr="009E04D9">
                      <w:t>Washington</w:t>
                    </w:r>
                  </w:smartTag>
                  <w:r w:rsidRPr="009E04D9">
                    <w:t xml:space="preserve"> and warmer states. Today, most Canada Geese are found to be year round residents. </w:t>
                  </w:r>
                </w:p>
                <w:p w:rsidR="008F23BF" w:rsidRPr="009E04D9" w:rsidRDefault="008F23BF" w:rsidP="000A0E3B"/>
                <w:p w:rsidR="008F23BF" w:rsidRPr="009E04D9" w:rsidRDefault="008F23BF" w:rsidP="000A0E3B">
                  <w:r w:rsidRPr="009E04D9">
                    <w:rPr>
                      <w:b/>
                    </w:rPr>
                    <w:t>Nesting</w:t>
                  </w:r>
                  <w:r w:rsidRPr="009E04D9">
                    <w:t>:</w:t>
                  </w:r>
                  <w:r w:rsidRPr="009E04D9">
                    <w:rPr>
                      <w:rFonts w:cs="Verdana"/>
                      <w:szCs w:val="22"/>
                    </w:rPr>
                    <w:t xml:space="preserve"> The female creates the nest with sticks, grass, weeds and down in a place that is slightly elevated and away from the water. She lays and incubates between 4 to 7 eggs, while the male stands guard nearby. Incubation lasts about twenty-eight days. Once hatched, the young leave the nest within 1 to 2 days. Young are able to fly within 7 to 9 weeks after hatching and stay with their parents for the first year. </w:t>
                  </w:r>
                </w:p>
              </w:txbxContent>
            </v:textbox>
            <w10:wrap type="tight"/>
          </v:shape>
        </w:pict>
      </w: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r>
        <w:rPr>
          <w:noProof/>
        </w:rPr>
        <w:pict>
          <v:shape id="_x0000_s1041" type="#_x0000_t202" style="position:absolute;left:0;text-align:left;margin-left:18pt;margin-top:1.5pt;width:280.3pt;height:4in;z-index:251665920" wrapcoords="0 0 21600 0 21600 21600 0 21600 0 0" fillcolor="yellow" stroked="f">
            <v:fill opacity="25559f" o:detectmouseclick="t"/>
            <v:textbox style="mso-next-textbox:#_x0000_s1041" inset=",7.2pt,,7.2pt">
              <w:txbxContent>
                <w:p w:rsidR="008F23BF" w:rsidRPr="004E31A2" w:rsidRDefault="008F23BF" w:rsidP="000A0E3B">
                  <w:pPr>
                    <w:rPr>
                      <w:rFonts w:ascii="Apple Casual" w:hAnsi="Apple Casual"/>
                      <w:sz w:val="32"/>
                    </w:rPr>
                  </w:pPr>
                  <w:r w:rsidRPr="004E31A2">
                    <w:rPr>
                      <w:rFonts w:ascii="Apple Casual" w:hAnsi="Apple Casual"/>
                      <w:sz w:val="32"/>
                    </w:rPr>
                    <w:t>Mourning Dove</w:t>
                  </w:r>
                </w:p>
                <w:p w:rsidR="008F23BF" w:rsidRDefault="008F23BF" w:rsidP="000A0E3B"/>
                <w:p w:rsidR="008F23BF" w:rsidRDefault="008F23BF" w:rsidP="000A0E3B">
                  <w:r w:rsidRPr="009E04D9">
                    <w:rPr>
                      <w:b/>
                    </w:rPr>
                    <w:t>Seasons</w:t>
                  </w:r>
                  <w:r>
                    <w:t>: Spring; Summer.</w:t>
                  </w:r>
                </w:p>
                <w:p w:rsidR="008F23BF" w:rsidRDefault="008F23BF" w:rsidP="000A0E3B"/>
                <w:p w:rsidR="008F23BF" w:rsidRDefault="008F23BF" w:rsidP="000A0E3B">
                  <w:r w:rsidRPr="009E04D9">
                    <w:rPr>
                      <w:b/>
                    </w:rPr>
                    <w:t>Migration</w:t>
                  </w:r>
                  <w:r>
                    <w:t xml:space="preserve">: Head to southern states during colder weather. Leave mid October and return late march. </w:t>
                  </w:r>
                </w:p>
                <w:p w:rsidR="008F23BF" w:rsidRDefault="008F23BF" w:rsidP="000A0E3B"/>
                <w:p w:rsidR="008F23BF" w:rsidRDefault="008F23BF" w:rsidP="000A0E3B"/>
                <w:p w:rsidR="008F23BF" w:rsidRDefault="008F23BF" w:rsidP="000A0E3B">
                  <w:r w:rsidRPr="009E04D9">
                    <w:rPr>
                      <w:b/>
                    </w:rPr>
                    <w:t>Nesting</w:t>
                  </w:r>
                  <w:r>
                    <w:t xml:space="preserve">: </w:t>
                  </w:r>
                  <w:r>
                    <w:rPr>
                      <w:rFonts w:ascii="Verdana" w:hAnsi="Verdana" w:cs="Verdana"/>
                      <w:sz w:val="22"/>
                      <w:szCs w:val="22"/>
                    </w:rPr>
                    <w:t xml:space="preserve">Nests are usually located in a tree or shrub, but may be found on the ground, on a building ledge, or other structure. The female chooses the location. There, she lays 2 eggs, and both parents incubate for 2 weeks. Both males and females produce "pigeon milk," a protein- and fat-rich liquid, which they feed to their young. After 2 weeks, the young leave the nest. </w:t>
                  </w:r>
                </w:p>
              </w:txbxContent>
            </v:textbox>
            <w10:wrap type="tight"/>
          </v:shape>
        </w:pict>
      </w: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r>
        <w:rPr>
          <w:noProof/>
        </w:rPr>
        <w:pict>
          <v:shape id="_x0000_s1042" type="#_x0000_t75" style="position:absolute;left:0;text-align:left;margin-left:-1in;margin-top:15.05pt;width:276.6pt;height:204pt;z-index:251657728;visibility:visible" wrapcoords="-59 0 -59 21521 21600 21521 21600 0 -59 0">
            <v:imagedata r:id="rId11" o:title=""/>
            <w10:wrap type="tight"/>
          </v:shape>
        </w:pict>
      </w: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rsidP="000A0E3B">
      <w:pPr>
        <w:widowControl w:val="0"/>
        <w:autoSpaceDE w:val="0"/>
        <w:autoSpaceDN w:val="0"/>
        <w:adjustRightInd w:val="0"/>
        <w:jc w:val="center"/>
        <w:rPr>
          <w:rFonts w:ascii="Arial" w:hAnsi="Arial" w:cs="Arial"/>
          <w:sz w:val="30"/>
          <w:szCs w:val="30"/>
        </w:rPr>
      </w:pPr>
    </w:p>
    <w:p w:rsidR="008F23BF" w:rsidRDefault="008F23BF"/>
    <w:sectPr w:rsidR="008F23BF" w:rsidSect="00766CED">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badi MT Condensed Extra Bold">
    <w:altName w:val="Gill Sans Ultra Bold Condensed"/>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pple Casual">
    <w:altName w:val="Courier New"/>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HorizontalSpacing w:val="360"/>
  <w:drawingGridVerticalSpacing w:val="360"/>
  <w:displayHorizontalDrawingGridEvery w:val="0"/>
  <w:displayVerticalDrawingGridEvery w:val="0"/>
  <w:characterSpacingControl w:val="doNotCompress"/>
  <w:savePreviewPicture/>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A0E3B"/>
    <w:rsid w:val="00015A05"/>
    <w:rsid w:val="000A0E3B"/>
    <w:rsid w:val="000D2D7E"/>
    <w:rsid w:val="00150125"/>
    <w:rsid w:val="002311BE"/>
    <w:rsid w:val="002607E3"/>
    <w:rsid w:val="002E509B"/>
    <w:rsid w:val="004E31A2"/>
    <w:rsid w:val="005C32D9"/>
    <w:rsid w:val="006B0FDE"/>
    <w:rsid w:val="00766CED"/>
    <w:rsid w:val="007F41E1"/>
    <w:rsid w:val="00807841"/>
    <w:rsid w:val="008F23BF"/>
    <w:rsid w:val="00912535"/>
    <w:rsid w:val="00961172"/>
    <w:rsid w:val="009E04D9"/>
    <w:rsid w:val="00A926CC"/>
    <w:rsid w:val="00CF27A7"/>
    <w:rsid w:val="00D304E0"/>
    <w:rsid w:val="00DD136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E3B"/>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TotalTime>
  <Pages>3</Pages>
  <Words>12</Words>
  <Characters>73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DiBenedetto</dc:creator>
  <cp:keywords/>
  <dc:description/>
  <cp:lastModifiedBy>Preferred Customer</cp:lastModifiedBy>
  <cp:revision>3</cp:revision>
  <dcterms:created xsi:type="dcterms:W3CDTF">2010-10-23T22:15:00Z</dcterms:created>
  <dcterms:modified xsi:type="dcterms:W3CDTF">2011-01-05T21:21:00Z</dcterms:modified>
</cp:coreProperties>
</file>